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2EBC2EC" w14:textId="77777777" w:rsidR="003941F5" w:rsidRPr="007A1E38" w:rsidRDefault="00C95D38" w:rsidP="00BD76A4">
      <w:pPr>
        <w:pStyle w:val="Balk1"/>
        <w:rPr>
          <w:rFonts w:ascii="Times New Roman" w:hAnsi="Times New Roman" w:cs="Times New Roman"/>
          <w:sz w:val="22"/>
          <w:szCs w:val="22"/>
          <w:lang w:val="en-GB"/>
        </w:rPr>
        <w:sectPr w:rsidR="003941F5" w:rsidRPr="007A1E38" w:rsidSect="00DF17BB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7" w:h="16839"/>
          <w:pgMar w:top="1148" w:right="1050" w:bottom="1148" w:left="1050" w:header="709" w:footer="709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num="2" w:sep="1" w:space="709"/>
          <w:titlePg/>
          <w:docGrid w:linePitch="360"/>
        </w:sectPr>
      </w:pPr>
      <w:r>
        <w:rPr>
          <w:rFonts w:ascii="Times New Roman" w:hAnsi="Times New Roman" w:cs="Times New Roman"/>
          <w:noProof/>
          <w:sz w:val="22"/>
        </w:rPr>
        <mc:AlternateContent>
          <mc:Choice Requires="wps">
            <w:drawing>
              <wp:anchor distT="91440" distB="91440" distL="114300" distR="114300" simplePos="0" relativeHeight="251660288" behindDoc="0" locked="0" layoutInCell="1" allowOverlap="1" wp14:anchorId="01049A85" wp14:editId="28A8942B">
                <wp:simplePos x="0" y="0"/>
                <wp:positionH relativeFrom="margin">
                  <wp:posOffset>-304165</wp:posOffset>
                </wp:positionH>
                <wp:positionV relativeFrom="margin">
                  <wp:posOffset>-366395</wp:posOffset>
                </wp:positionV>
                <wp:extent cx="6840220" cy="1395730"/>
                <wp:effectExtent l="10160" t="10160" r="7620" b="13335"/>
                <wp:wrapSquare wrapText="bothSides"/>
                <wp:docPr id="3" name="Kutu: Bülten başlığı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13957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E1B260" w14:textId="77777777" w:rsidR="00491E59" w:rsidRDefault="00491E59">
                            <w:pPr>
                              <w:pStyle w:val="Balk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BC581D" wp14:editId="3F8D359D">
                                  <wp:extent cx="852590" cy="852590"/>
                                  <wp:effectExtent l="19050" t="0" r="4660" b="0"/>
                                  <wp:docPr id="2" name="Resim 1" descr="C:\Users\ismaill\Desktop\Hazırlık\YDB Logo_E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ismaill\Desktop\Hazırlık\YDB Logo_E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095" cy="856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0" tIns="45702" rIns="365760" bIns="429768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1049A85" id="Kutu: Bülten başlığı" o:spid="_x0000_s1026" style="position:absolute;margin-left:-23.95pt;margin-top:-28.85pt;width:538.6pt;height:109.9pt;z-index:25166028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" filled="f" strokecolor="#6b7c71 [2404]" strokeweight="1pt">
                <v:textbox inset="28.8pt,1.2695mm,28.8pt,33.84pt">
                  <w:txbxContent>
                    <w:p w14:paraId="42E1B260" w14:textId="77777777" w:rsidR="00491E59" w:rsidRDefault="00491E59">
                      <w:pPr>
                        <w:pStyle w:val="Balk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BC581D" wp14:editId="3F8D359D">
                            <wp:extent cx="852590" cy="852590"/>
                            <wp:effectExtent l="19050" t="0" r="4660" b="0"/>
                            <wp:docPr id="2" name="Resim 1" descr="C:\Users\ismaill\Desktop\Hazırlık\YDB Logo_E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ismaill\Desktop\Hazırlık\YDB Logo_E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095" cy="856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09A1C8BB" w14:textId="77777777" w:rsidR="009E4EBE" w:rsidRPr="007A1E38" w:rsidRDefault="009E4EBE" w:rsidP="00BD76A4">
      <w:pPr>
        <w:ind w:firstLine="0"/>
        <w:rPr>
          <w:rFonts w:ascii="Times New Roman" w:hAnsi="Times New Roman" w:cs="Times New Roman"/>
          <w:sz w:val="22"/>
          <w:lang w:val="en-GB"/>
        </w:rPr>
        <w:sectPr w:rsidR="009E4EBE" w:rsidRPr="007A1E38" w:rsidSect="00DF17BB">
          <w:headerReference w:type="even" r:id="rId16"/>
          <w:headerReference w:type="default" r:id="rId17"/>
          <w:headerReference w:type="first" r:id="rId18"/>
          <w:type w:val="continuous"/>
          <w:pgSz w:w="11907" w:h="16839"/>
          <w:pgMar w:top="1145" w:right="1049" w:bottom="1134" w:left="1049" w:header="709" w:footer="709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num="2" w:sep="1" w:space="709"/>
          <w:docGrid w:linePitch="360"/>
        </w:sectPr>
      </w:pPr>
    </w:p>
    <w:p w14:paraId="1E9E5E1D" w14:textId="77777777" w:rsidR="00817E04" w:rsidRPr="007A1E38" w:rsidRDefault="00817E04" w:rsidP="00BD76A4">
      <w:pPr>
        <w:ind w:firstLine="0"/>
        <w:rPr>
          <w:rFonts w:ascii="Times New Roman" w:hAnsi="Times New Roman" w:cs="Times New Roman"/>
          <w:sz w:val="22"/>
          <w:lang w:val="en-GB"/>
        </w:rPr>
      </w:pPr>
    </w:p>
    <w:p w14:paraId="3C8D5082" w14:textId="77777777" w:rsidR="00491E59" w:rsidRDefault="00C95D38" w:rsidP="00BD76A4">
      <w:pPr>
        <w:ind w:firstLine="0"/>
        <w:rPr>
          <w:rFonts w:ascii="Times New Roman" w:hAnsi="Times New Roman" w:cs="Times New Roman"/>
          <w:b/>
          <w:sz w:val="22"/>
          <w:lang w:val="en-GB"/>
        </w:rPr>
      </w:pPr>
      <w:r>
        <w:rPr>
          <w:rFonts w:ascii="Times New Roman" w:hAnsi="Times New Roman" w:cs="Times New Roman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4903C5" wp14:editId="1A229338">
                <wp:simplePos x="0" y="0"/>
                <wp:positionH relativeFrom="margin">
                  <wp:posOffset>-51435</wp:posOffset>
                </wp:positionH>
                <wp:positionV relativeFrom="margin">
                  <wp:posOffset>840740</wp:posOffset>
                </wp:positionV>
                <wp:extent cx="6329680" cy="336550"/>
                <wp:effectExtent l="20320" t="19685" r="22225" b="24765"/>
                <wp:wrapSquare wrapText="bothSides"/>
                <wp:docPr id="1" name="Kutu: Şirket adı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968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C4A9F3" w14:textId="0A34E260" w:rsidR="00491E59" w:rsidRPr="00DF17BB" w:rsidRDefault="00882B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882B7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2023 ELL </w:t>
                            </w:r>
                            <w:r w:rsidR="006A061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JANUARY </w:t>
                            </w:r>
                            <w:r w:rsidR="00700EB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GB"/>
                              </w:rPr>
                              <w:t>PROFICIENCY</w:t>
                            </w:r>
                            <w:r w:rsidRPr="00882B7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GB"/>
                              </w:rPr>
                              <w:t>WRITING</w:t>
                            </w:r>
                            <w:r w:rsidRPr="00882B7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 EXAM</w:t>
                            </w:r>
                          </w:p>
                        </w:txbxContent>
                      </wps:txbx>
                      <wps:bodyPr rot="0" vert="horz" wrap="square" lIns="91405" tIns="45702" rIns="91405" bIns="54864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102300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64903C5" id="Kutu: Şirket adı" o:spid="_x0000_s1027" style="position:absolute;margin-left:-4.05pt;margin-top:66.2pt;width:498.4pt;height:26.5pt;z-index:251670528;visibility:visible;mso-wrap-style:square;mso-width-percent:1023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1023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" fillcolor="white [3201]" strokecolor="#786c71 [3209]" strokeweight="2.5pt">
                <v:shadow color="#868686"/>
                <v:textbox inset="2.53903mm,1.2695mm,2.53903mm,4.32pt">
                  <w:txbxContent>
                    <w:p w14:paraId="70C4A9F3" w14:textId="0A34E260" w:rsidR="00491E59" w:rsidRPr="00DF17BB" w:rsidRDefault="00882B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882B7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GB"/>
                        </w:rPr>
                        <w:t xml:space="preserve">2023 ELL </w:t>
                      </w:r>
                      <w:r w:rsidR="006A061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GB"/>
                        </w:rPr>
                        <w:t xml:space="preserve">JANUARY </w:t>
                      </w:r>
                      <w:r w:rsidR="00700EB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GB"/>
                        </w:rPr>
                        <w:t>PROFICIENCY</w:t>
                      </w:r>
                      <w:r w:rsidRPr="00882B7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GB"/>
                        </w:rPr>
                        <w:t>WRITING</w:t>
                      </w:r>
                      <w:r w:rsidRPr="00882B7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GB"/>
                        </w:rPr>
                        <w:t xml:space="preserve"> EXAM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14565A21" w14:textId="2466EBF3" w:rsidR="001C5D62" w:rsidRDefault="001C5D62" w:rsidP="00BD76A4">
      <w:pPr>
        <w:ind w:firstLine="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1C5D62">
        <w:rPr>
          <w:rFonts w:ascii="Times New Roman" w:hAnsi="Times New Roman" w:cs="Times New Roman"/>
          <w:b/>
          <w:sz w:val="24"/>
          <w:szCs w:val="24"/>
          <w:lang w:val="en-GB"/>
        </w:rPr>
        <w:t xml:space="preserve">Choose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only </w:t>
      </w:r>
      <w:r w:rsidRPr="001C5D62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ONE</w:t>
      </w:r>
      <w:r w:rsidRPr="001C5D6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of the </w:t>
      </w:r>
      <w:r w:rsidR="00A94C68">
        <w:rPr>
          <w:rFonts w:ascii="Times New Roman" w:hAnsi="Times New Roman" w:cs="Times New Roman"/>
          <w:b/>
          <w:sz w:val="24"/>
          <w:szCs w:val="24"/>
          <w:lang w:val="en-GB"/>
        </w:rPr>
        <w:t xml:space="preserve">types of </w:t>
      </w:r>
      <w:r w:rsidR="00E267B7">
        <w:rPr>
          <w:rFonts w:ascii="Times New Roman" w:hAnsi="Times New Roman" w:cs="Times New Roman"/>
          <w:b/>
          <w:sz w:val="24"/>
          <w:szCs w:val="24"/>
          <w:lang w:val="en-GB"/>
        </w:rPr>
        <w:t>essays</w:t>
      </w:r>
      <w:r w:rsidRPr="001C5D6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below and write </w:t>
      </w:r>
      <w:r w:rsidR="002D509A"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 w:rsidR="00E267B7">
        <w:rPr>
          <w:rFonts w:ascii="Times New Roman" w:hAnsi="Times New Roman" w:cs="Times New Roman"/>
          <w:b/>
          <w:sz w:val="24"/>
          <w:szCs w:val="24"/>
          <w:lang w:val="en-GB"/>
        </w:rPr>
        <w:t>n</w:t>
      </w:r>
      <w:r w:rsidR="002D509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E267B7">
        <w:rPr>
          <w:rFonts w:ascii="Times New Roman" w:hAnsi="Times New Roman" w:cs="Times New Roman"/>
          <w:b/>
          <w:sz w:val="24"/>
          <w:szCs w:val="24"/>
          <w:lang w:val="en-GB"/>
        </w:rPr>
        <w:t>essay</w:t>
      </w:r>
      <w:r w:rsidR="00A94C68">
        <w:rPr>
          <w:rFonts w:ascii="Times New Roman" w:hAnsi="Times New Roman" w:cs="Times New Roman"/>
          <w:b/>
          <w:sz w:val="24"/>
          <w:szCs w:val="24"/>
          <w:lang w:val="en-GB"/>
        </w:rPr>
        <w:t xml:space="preserve"> on one of the related topics</w:t>
      </w:r>
      <w:r w:rsidRPr="00A94C68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Make sure your </w:t>
      </w:r>
      <w:r w:rsidR="00E267B7">
        <w:rPr>
          <w:rFonts w:ascii="Times New Roman" w:hAnsi="Times New Roman" w:cs="Times New Roman"/>
          <w:b/>
          <w:sz w:val="24"/>
          <w:szCs w:val="24"/>
          <w:lang w:val="en-GB"/>
        </w:rPr>
        <w:t>essay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follows the formatting rules. (</w:t>
      </w:r>
      <w:r w:rsidR="00E267B7">
        <w:rPr>
          <w:rFonts w:ascii="Times New Roman" w:hAnsi="Times New Roman" w:cs="Times New Roman"/>
          <w:b/>
          <w:sz w:val="24"/>
          <w:szCs w:val="24"/>
          <w:lang w:val="en-GB"/>
        </w:rPr>
        <w:t>Introduction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, </w:t>
      </w:r>
      <w:r w:rsidR="00E267B7">
        <w:rPr>
          <w:rFonts w:ascii="Times New Roman" w:hAnsi="Times New Roman" w:cs="Times New Roman"/>
          <w:b/>
          <w:sz w:val="24"/>
          <w:szCs w:val="24"/>
          <w:lang w:val="en-GB"/>
        </w:rPr>
        <w:t>Body paragraphs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, </w:t>
      </w:r>
      <w:r w:rsidR="006A061D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onclusion etc.) </w:t>
      </w:r>
      <w:r w:rsidR="00952F99" w:rsidRPr="002D509A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Do not</w:t>
      </w:r>
      <w:r w:rsidR="006115FA" w:rsidRPr="002D509A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forget to entitle</w:t>
      </w:r>
      <w:r w:rsidR="00340561" w:rsidRPr="002D509A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your </w:t>
      </w:r>
      <w:r w:rsidR="00E267B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essay</w:t>
      </w:r>
      <w:r w:rsidR="006115FA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</w:p>
    <w:p w14:paraId="4FCC61BB" w14:textId="77777777" w:rsidR="001C5D62" w:rsidRDefault="001C5D62" w:rsidP="00BD76A4">
      <w:pPr>
        <w:ind w:firstLine="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55B6089B" w14:textId="37890E1F" w:rsidR="00073025" w:rsidRDefault="00340561" w:rsidP="00952F99">
      <w:pPr>
        <w:pStyle w:val="ListeParagraf"/>
        <w:ind w:firstLine="0"/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  <w:t xml:space="preserve">- </w:t>
      </w:r>
      <w:r w:rsidR="00E267B7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>Comparison-Contrast essay</w:t>
      </w:r>
      <w:r w:rsidR="00073025"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  <w:t xml:space="preserve"> about:  </w:t>
      </w:r>
    </w:p>
    <w:p w14:paraId="6ECE102F" w14:textId="69FBD17D" w:rsidR="00952F99" w:rsidRDefault="00073025" w:rsidP="00073025">
      <w:pPr>
        <w:pStyle w:val="ListeParagraf"/>
        <w:ind w:left="1429" w:firstLine="698"/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  <w:t xml:space="preserve">a) </w:t>
      </w:r>
      <w:r w:rsidR="00E267B7"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  <w:t>iOS and Android</w:t>
      </w:r>
    </w:p>
    <w:p w14:paraId="7C55B451" w14:textId="04E09CB6" w:rsidR="00073025" w:rsidRDefault="00073025" w:rsidP="00073025">
      <w:pPr>
        <w:pStyle w:val="ListeParagraf"/>
        <w:ind w:left="1429" w:firstLine="698"/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  <w:t xml:space="preserve">b) </w:t>
      </w:r>
      <w:r w:rsidR="00E267B7"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  <w:t>Instagram and Twitter</w:t>
      </w:r>
    </w:p>
    <w:p w14:paraId="37E8AA17" w14:textId="2A2A864D" w:rsidR="00E267B7" w:rsidRDefault="00E267B7" w:rsidP="00073025">
      <w:pPr>
        <w:pStyle w:val="ListeParagraf"/>
        <w:ind w:left="1429" w:firstLine="698"/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  <w:t>c) To be on social media or not</w:t>
      </w:r>
    </w:p>
    <w:p w14:paraId="724FBF53" w14:textId="2C1D9C98" w:rsidR="00340561" w:rsidRDefault="00340561" w:rsidP="00952F99">
      <w:pPr>
        <w:pStyle w:val="ListeParagraf"/>
        <w:ind w:firstLine="0"/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  <w:t xml:space="preserve">- </w:t>
      </w:r>
      <w:r w:rsidR="00E267B7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>Cause-Effect essay</w:t>
      </w:r>
      <w:r w:rsidR="00073025"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  <w:t xml:space="preserve"> about: </w:t>
      </w:r>
    </w:p>
    <w:p w14:paraId="50BCA881" w14:textId="173EE622" w:rsidR="00073025" w:rsidRDefault="00073025" w:rsidP="00952F99">
      <w:pPr>
        <w:pStyle w:val="ListeParagraf"/>
        <w:ind w:firstLine="0"/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  <w:tab/>
        <w:t xml:space="preserve">a) </w:t>
      </w:r>
      <w:r w:rsidR="00E267B7"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  <w:t>effects of social media on relationships</w:t>
      </w:r>
    </w:p>
    <w:p w14:paraId="79E570F7" w14:textId="325FA269" w:rsidR="00073025" w:rsidRDefault="00073025" w:rsidP="00E267B7">
      <w:pPr>
        <w:pStyle w:val="ListeParagraf"/>
        <w:ind w:firstLine="0"/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  <w:tab/>
        <w:t xml:space="preserve">b) </w:t>
      </w:r>
      <w:r w:rsidR="00624168"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  <w:t>causes of anxiety on university life</w:t>
      </w:r>
    </w:p>
    <w:p w14:paraId="19E66E56" w14:textId="31FD373D" w:rsidR="00624168" w:rsidRDefault="00624168" w:rsidP="00E267B7">
      <w:pPr>
        <w:pStyle w:val="ListeParagraf"/>
        <w:ind w:firstLine="0"/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  <w:tab/>
        <w:t>c) causes of lying</w:t>
      </w:r>
    </w:p>
    <w:p w14:paraId="5621E9BD" w14:textId="77777777" w:rsidR="00E267B7" w:rsidRPr="00D160C6" w:rsidRDefault="00E267B7" w:rsidP="00E267B7">
      <w:pPr>
        <w:pStyle w:val="ListeParagraf"/>
        <w:ind w:firstLine="0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14:paraId="0E610F14" w14:textId="77777777" w:rsidR="00073025" w:rsidRPr="00073025" w:rsidRDefault="00073025" w:rsidP="00073025">
      <w:pPr>
        <w:pStyle w:val="ListeParagraf"/>
        <w:ind w:firstLine="0"/>
        <w:rPr>
          <w:rFonts w:ascii="Times New Roman" w:hAnsi="Times New Roman" w:cs="Times New Roman"/>
          <w:bCs/>
          <w:color w:val="auto"/>
          <w:sz w:val="24"/>
          <w:szCs w:val="24"/>
          <w:lang w:val="en-GB"/>
        </w:rPr>
      </w:pPr>
    </w:p>
    <w:tbl>
      <w:tblPr>
        <w:tblStyle w:val="TabloKlavuzu"/>
        <w:tblpPr w:leftFromText="180" w:rightFromText="180" w:vertAnchor="text" w:horzAnchor="margin" w:tblpXSpec="center" w:tblpY="69"/>
        <w:tblW w:w="0" w:type="auto"/>
        <w:tblLook w:val="04A0" w:firstRow="1" w:lastRow="0" w:firstColumn="1" w:lastColumn="0" w:noHBand="0" w:noVBand="1"/>
      </w:tblPr>
      <w:tblGrid>
        <w:gridCol w:w="9208"/>
      </w:tblGrid>
      <w:tr w:rsidR="006115FA" w14:paraId="0E38A5AE" w14:textId="77777777" w:rsidTr="00340561">
        <w:trPr>
          <w:trHeight w:val="2684"/>
        </w:trPr>
        <w:tc>
          <w:tcPr>
            <w:tcW w:w="9208" w:type="dxa"/>
          </w:tcPr>
          <w:p w14:paraId="69690676" w14:textId="77777777" w:rsidR="006115FA" w:rsidRPr="00EE7F24" w:rsidRDefault="006115FA" w:rsidP="006115FA">
            <w:pPr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4"/>
                <w:lang w:val="en-GB"/>
              </w:rPr>
            </w:pPr>
            <w:r w:rsidRPr="00EE7F24">
              <w:rPr>
                <w:rFonts w:ascii="Times New Roman" w:hAnsi="Times New Roman" w:cs="Times New Roman"/>
                <w:b/>
                <w:bCs/>
                <w:sz w:val="22"/>
                <w:szCs w:val="24"/>
                <w:lang w:val="en-GB"/>
              </w:rPr>
              <w:t>OUTLINE</w:t>
            </w:r>
          </w:p>
          <w:p w14:paraId="7D29D5F3" w14:textId="77777777" w:rsidR="00340561" w:rsidRDefault="00340561" w:rsidP="006115FA">
            <w:pPr>
              <w:ind w:firstLine="0"/>
              <w:rPr>
                <w:rFonts w:ascii="Times New Roman" w:hAnsi="Times New Roman" w:cs="Times New Roman"/>
                <w:bCs/>
                <w:sz w:val="22"/>
                <w:szCs w:val="24"/>
                <w:lang w:val="en-GB"/>
              </w:rPr>
            </w:pPr>
          </w:p>
          <w:p w14:paraId="4901B97F" w14:textId="50F1CA8F" w:rsidR="006115FA" w:rsidRPr="006115FA" w:rsidRDefault="00E267B7" w:rsidP="006115FA">
            <w:pPr>
              <w:ind w:firstLine="0"/>
              <w:rPr>
                <w:rFonts w:ascii="Times New Roman" w:hAnsi="Times New Roman" w:cs="Times New Roman"/>
                <w:bCs/>
                <w:sz w:val="22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  <w:lang w:val="en-GB"/>
              </w:rPr>
              <w:t>Introduction</w:t>
            </w:r>
            <w:r w:rsidR="006115FA" w:rsidRPr="006115FA">
              <w:rPr>
                <w:rFonts w:ascii="Times New Roman" w:hAnsi="Times New Roman" w:cs="Times New Roman"/>
                <w:bCs/>
                <w:sz w:val="22"/>
                <w:szCs w:val="24"/>
                <w:lang w:val="en-GB"/>
              </w:rPr>
              <w:t>:</w:t>
            </w:r>
          </w:p>
          <w:p w14:paraId="62361E78" w14:textId="77777777" w:rsidR="006115FA" w:rsidRDefault="006115FA" w:rsidP="006115FA">
            <w:pPr>
              <w:ind w:firstLine="0"/>
              <w:rPr>
                <w:rFonts w:ascii="Times New Roman" w:hAnsi="Times New Roman" w:cs="Times New Roman"/>
                <w:bCs/>
                <w:sz w:val="22"/>
                <w:szCs w:val="24"/>
                <w:lang w:val="en-GB"/>
              </w:rPr>
            </w:pPr>
          </w:p>
          <w:p w14:paraId="513BB98F" w14:textId="77777777" w:rsidR="00340561" w:rsidRDefault="00340561" w:rsidP="006115FA">
            <w:pPr>
              <w:ind w:firstLine="0"/>
              <w:rPr>
                <w:rFonts w:ascii="Times New Roman" w:hAnsi="Times New Roman" w:cs="Times New Roman"/>
                <w:bCs/>
                <w:sz w:val="22"/>
                <w:szCs w:val="24"/>
                <w:lang w:val="en-GB"/>
              </w:rPr>
            </w:pPr>
          </w:p>
          <w:p w14:paraId="7B4A863A" w14:textId="5032FF70" w:rsidR="00340561" w:rsidRPr="006115FA" w:rsidRDefault="00E267B7" w:rsidP="006115FA">
            <w:pPr>
              <w:ind w:firstLine="0"/>
              <w:rPr>
                <w:rFonts w:ascii="Times New Roman" w:hAnsi="Times New Roman" w:cs="Times New Roman"/>
                <w:bCs/>
                <w:sz w:val="22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  <w:lang w:val="en-GB"/>
              </w:rPr>
              <w:t>Body Paragraphs</w:t>
            </w:r>
            <w:r w:rsidR="00340561">
              <w:rPr>
                <w:rFonts w:ascii="Times New Roman" w:hAnsi="Times New Roman" w:cs="Times New Roman"/>
                <w:bCs/>
                <w:sz w:val="22"/>
                <w:szCs w:val="24"/>
                <w:lang w:val="en-GB"/>
              </w:rPr>
              <w:t>:</w:t>
            </w:r>
          </w:p>
          <w:p w14:paraId="750C52C2" w14:textId="77777777" w:rsidR="006115FA" w:rsidRDefault="006115FA" w:rsidP="006115FA">
            <w:pPr>
              <w:ind w:firstLine="0"/>
              <w:rPr>
                <w:rFonts w:ascii="Times New Roman" w:hAnsi="Times New Roman" w:cs="Times New Roman"/>
                <w:bCs/>
                <w:sz w:val="22"/>
                <w:szCs w:val="24"/>
                <w:lang w:val="en-GB"/>
              </w:rPr>
            </w:pPr>
          </w:p>
          <w:p w14:paraId="74CFC7B2" w14:textId="77777777" w:rsidR="00340561" w:rsidRPr="006115FA" w:rsidRDefault="00340561" w:rsidP="006115FA">
            <w:pPr>
              <w:ind w:firstLine="0"/>
              <w:rPr>
                <w:rFonts w:ascii="Times New Roman" w:hAnsi="Times New Roman" w:cs="Times New Roman"/>
                <w:bCs/>
                <w:sz w:val="22"/>
                <w:szCs w:val="24"/>
                <w:lang w:val="en-GB"/>
              </w:rPr>
            </w:pPr>
          </w:p>
          <w:p w14:paraId="622CF52B" w14:textId="77777777" w:rsidR="006115FA" w:rsidRDefault="006115FA" w:rsidP="006115FA">
            <w:pPr>
              <w:ind w:firstLine="0"/>
              <w:rPr>
                <w:rFonts w:ascii="Times New Roman" w:hAnsi="Times New Roman" w:cs="Times New Roman"/>
                <w:bCs/>
                <w:sz w:val="22"/>
                <w:szCs w:val="24"/>
                <w:lang w:val="en-GB"/>
              </w:rPr>
            </w:pPr>
            <w:r w:rsidRPr="006115FA">
              <w:rPr>
                <w:rFonts w:ascii="Times New Roman" w:hAnsi="Times New Roman" w:cs="Times New Roman"/>
                <w:bCs/>
                <w:sz w:val="22"/>
                <w:szCs w:val="24"/>
                <w:lang w:val="en-GB"/>
              </w:rPr>
              <w:t>Conclusion:</w:t>
            </w:r>
          </w:p>
          <w:p w14:paraId="71C6560C" w14:textId="77777777" w:rsidR="00340561" w:rsidRPr="006115FA" w:rsidRDefault="00340561" w:rsidP="006115FA">
            <w:pPr>
              <w:ind w:firstLine="0"/>
              <w:rPr>
                <w:rFonts w:ascii="Times New Roman" w:hAnsi="Times New Roman" w:cs="Times New Roman"/>
                <w:bCs/>
                <w:sz w:val="22"/>
                <w:szCs w:val="24"/>
                <w:lang w:val="en-GB"/>
              </w:rPr>
            </w:pPr>
          </w:p>
          <w:p w14:paraId="60E00BFC" w14:textId="77777777" w:rsidR="006115FA" w:rsidRDefault="006115FA" w:rsidP="006115FA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</w:tr>
    </w:tbl>
    <w:p w14:paraId="4F4F45D2" w14:textId="77777777" w:rsidR="00340561" w:rsidRDefault="00340561" w:rsidP="00073025">
      <w:pPr>
        <w:ind w:firstLine="0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tbl>
      <w:tblPr>
        <w:tblStyle w:val="TabloKlavuzu"/>
        <w:tblpPr w:leftFromText="141" w:rightFromText="141" w:vertAnchor="text" w:horzAnchor="margin" w:tblpXSpec="center" w:tblpY="-33"/>
        <w:tblW w:w="0" w:type="auto"/>
        <w:tblLook w:val="04A0" w:firstRow="1" w:lastRow="0" w:firstColumn="1" w:lastColumn="0" w:noHBand="0" w:noVBand="1"/>
      </w:tblPr>
      <w:tblGrid>
        <w:gridCol w:w="1140"/>
        <w:gridCol w:w="1115"/>
        <w:gridCol w:w="1441"/>
        <w:gridCol w:w="1932"/>
        <w:gridCol w:w="1265"/>
        <w:gridCol w:w="1115"/>
        <w:gridCol w:w="836"/>
      </w:tblGrid>
      <w:tr w:rsidR="006115FA" w:rsidRPr="001407C3" w14:paraId="34C66CCD" w14:textId="77777777" w:rsidTr="006115FA">
        <w:trPr>
          <w:trHeight w:val="951"/>
        </w:trPr>
        <w:tc>
          <w:tcPr>
            <w:tcW w:w="1140" w:type="dxa"/>
          </w:tcPr>
          <w:p w14:paraId="2F365B56" w14:textId="77777777" w:rsidR="006115FA" w:rsidRPr="001407C3" w:rsidRDefault="006115FA" w:rsidP="006115FA">
            <w:pPr>
              <w:ind w:firstLine="0"/>
              <w:jc w:val="both"/>
              <w:rPr>
                <w:rFonts w:ascii="Times New Roman" w:hAnsi="Times New Roman" w:cs="Times New Roman"/>
                <w:sz w:val="22"/>
                <w:lang w:val="en-GB"/>
              </w:rPr>
            </w:pPr>
            <w:r w:rsidRPr="001407C3">
              <w:rPr>
                <w:rFonts w:ascii="Times New Roman" w:hAnsi="Times New Roman" w:cs="Times New Roman"/>
                <w:sz w:val="22"/>
                <w:lang w:val="en-GB"/>
              </w:rPr>
              <w:t>Grammar</w:t>
            </w:r>
          </w:p>
          <w:p w14:paraId="535AC81C" w14:textId="77777777" w:rsidR="006115FA" w:rsidRPr="001407C3" w:rsidRDefault="006115FA" w:rsidP="006115FA">
            <w:pPr>
              <w:ind w:firstLine="0"/>
              <w:jc w:val="both"/>
              <w:rPr>
                <w:rFonts w:ascii="Times New Roman" w:hAnsi="Times New Roman" w:cs="Times New Roman"/>
                <w:sz w:val="22"/>
                <w:lang w:val="en-GB"/>
              </w:rPr>
            </w:pPr>
            <w:r w:rsidRPr="001407C3">
              <w:rPr>
                <w:rFonts w:ascii="Times New Roman" w:hAnsi="Times New Roman" w:cs="Times New Roman"/>
                <w:sz w:val="22"/>
                <w:lang w:val="en-GB"/>
              </w:rPr>
              <w:t>(0-4)</w:t>
            </w:r>
          </w:p>
        </w:tc>
        <w:tc>
          <w:tcPr>
            <w:tcW w:w="1115" w:type="dxa"/>
          </w:tcPr>
          <w:p w14:paraId="5CBBBA27" w14:textId="77777777" w:rsidR="006115FA" w:rsidRPr="001407C3" w:rsidRDefault="006115FA" w:rsidP="006115FA">
            <w:pPr>
              <w:ind w:firstLine="0"/>
              <w:jc w:val="both"/>
              <w:rPr>
                <w:rFonts w:ascii="Times New Roman" w:hAnsi="Times New Roman" w:cs="Times New Roman"/>
                <w:sz w:val="22"/>
                <w:lang w:val="en-GB"/>
              </w:rPr>
            </w:pPr>
            <w:r w:rsidRPr="001407C3">
              <w:rPr>
                <w:rFonts w:ascii="Times New Roman" w:hAnsi="Times New Roman" w:cs="Times New Roman"/>
                <w:sz w:val="22"/>
                <w:lang w:val="en-GB"/>
              </w:rPr>
              <w:t xml:space="preserve">Content </w:t>
            </w:r>
          </w:p>
          <w:p w14:paraId="28E15E29" w14:textId="77777777" w:rsidR="006115FA" w:rsidRPr="001407C3" w:rsidRDefault="006115FA" w:rsidP="006115FA">
            <w:pPr>
              <w:ind w:firstLine="0"/>
              <w:jc w:val="both"/>
              <w:rPr>
                <w:rFonts w:ascii="Times New Roman" w:hAnsi="Times New Roman" w:cs="Times New Roman"/>
                <w:sz w:val="22"/>
                <w:lang w:val="en-GB"/>
              </w:rPr>
            </w:pPr>
            <w:r w:rsidRPr="001407C3">
              <w:rPr>
                <w:rFonts w:ascii="Times New Roman" w:hAnsi="Times New Roman" w:cs="Times New Roman"/>
                <w:sz w:val="22"/>
                <w:lang w:val="en-GB"/>
              </w:rPr>
              <w:t>(0-4)</w:t>
            </w:r>
          </w:p>
        </w:tc>
        <w:tc>
          <w:tcPr>
            <w:tcW w:w="1441" w:type="dxa"/>
          </w:tcPr>
          <w:p w14:paraId="68E60543" w14:textId="77777777" w:rsidR="006115FA" w:rsidRPr="001407C3" w:rsidRDefault="006115FA" w:rsidP="006115FA">
            <w:pPr>
              <w:ind w:firstLine="0"/>
              <w:jc w:val="both"/>
              <w:rPr>
                <w:rFonts w:ascii="Times New Roman" w:hAnsi="Times New Roman" w:cs="Times New Roman"/>
                <w:sz w:val="22"/>
                <w:lang w:val="en-GB"/>
              </w:rPr>
            </w:pPr>
            <w:r w:rsidRPr="001407C3">
              <w:rPr>
                <w:rFonts w:ascii="Times New Roman" w:hAnsi="Times New Roman" w:cs="Times New Roman"/>
                <w:sz w:val="22"/>
                <w:lang w:val="en-GB"/>
              </w:rPr>
              <w:t>Organization</w:t>
            </w:r>
          </w:p>
          <w:p w14:paraId="5B64C849" w14:textId="77777777" w:rsidR="006115FA" w:rsidRPr="001407C3" w:rsidRDefault="006115FA" w:rsidP="006115FA">
            <w:pPr>
              <w:ind w:firstLine="0"/>
              <w:jc w:val="both"/>
              <w:rPr>
                <w:rFonts w:ascii="Times New Roman" w:hAnsi="Times New Roman" w:cs="Times New Roman"/>
                <w:sz w:val="22"/>
                <w:lang w:val="en-GB"/>
              </w:rPr>
            </w:pPr>
            <w:r w:rsidRPr="001407C3">
              <w:rPr>
                <w:rFonts w:ascii="Times New Roman" w:hAnsi="Times New Roman" w:cs="Times New Roman"/>
                <w:sz w:val="22"/>
                <w:lang w:val="en-GB"/>
              </w:rPr>
              <w:t>(0-4)</w:t>
            </w:r>
          </w:p>
        </w:tc>
        <w:tc>
          <w:tcPr>
            <w:tcW w:w="1932" w:type="dxa"/>
          </w:tcPr>
          <w:p w14:paraId="44647668" w14:textId="77777777" w:rsidR="006115FA" w:rsidRPr="001407C3" w:rsidRDefault="006115FA" w:rsidP="006115FA">
            <w:pPr>
              <w:ind w:firstLine="0"/>
              <w:jc w:val="both"/>
              <w:rPr>
                <w:rFonts w:ascii="Times New Roman" w:hAnsi="Times New Roman" w:cs="Times New Roman"/>
                <w:sz w:val="22"/>
                <w:lang w:val="en-GB"/>
              </w:rPr>
            </w:pPr>
            <w:r w:rsidRPr="001407C3">
              <w:rPr>
                <w:rFonts w:ascii="Times New Roman" w:hAnsi="Times New Roman" w:cs="Times New Roman"/>
                <w:sz w:val="22"/>
                <w:lang w:val="en-GB"/>
              </w:rPr>
              <w:t>Style, quality of expressions</w:t>
            </w:r>
          </w:p>
          <w:p w14:paraId="5D1F3E1C" w14:textId="77777777" w:rsidR="006115FA" w:rsidRPr="001407C3" w:rsidRDefault="006115FA" w:rsidP="006115FA">
            <w:pPr>
              <w:ind w:firstLine="0"/>
              <w:jc w:val="both"/>
              <w:rPr>
                <w:rFonts w:ascii="Times New Roman" w:hAnsi="Times New Roman" w:cs="Times New Roman"/>
                <w:sz w:val="22"/>
                <w:lang w:val="en-GB"/>
              </w:rPr>
            </w:pPr>
            <w:r w:rsidRPr="001407C3">
              <w:rPr>
                <w:rFonts w:ascii="Times New Roman" w:hAnsi="Times New Roman" w:cs="Times New Roman"/>
                <w:sz w:val="22"/>
                <w:lang w:val="en-GB"/>
              </w:rPr>
              <w:t>(0-4)</w:t>
            </w:r>
          </w:p>
        </w:tc>
        <w:tc>
          <w:tcPr>
            <w:tcW w:w="1265" w:type="dxa"/>
          </w:tcPr>
          <w:p w14:paraId="129E9935" w14:textId="77777777" w:rsidR="006115FA" w:rsidRPr="001407C3" w:rsidRDefault="006115FA" w:rsidP="006115FA">
            <w:pPr>
              <w:ind w:firstLine="0"/>
              <w:jc w:val="both"/>
              <w:rPr>
                <w:rFonts w:ascii="Times New Roman" w:hAnsi="Times New Roman" w:cs="Times New Roman"/>
                <w:sz w:val="22"/>
                <w:lang w:val="en-GB"/>
              </w:rPr>
            </w:pPr>
            <w:r w:rsidRPr="001407C3">
              <w:rPr>
                <w:rFonts w:ascii="Times New Roman" w:hAnsi="Times New Roman" w:cs="Times New Roman"/>
                <w:sz w:val="22"/>
                <w:lang w:val="en-GB"/>
              </w:rPr>
              <w:t>Mechanics</w:t>
            </w:r>
          </w:p>
          <w:p w14:paraId="69684258" w14:textId="77777777" w:rsidR="006115FA" w:rsidRPr="001407C3" w:rsidRDefault="006115FA" w:rsidP="006115FA">
            <w:pPr>
              <w:ind w:firstLine="0"/>
              <w:jc w:val="both"/>
              <w:rPr>
                <w:rFonts w:ascii="Times New Roman" w:hAnsi="Times New Roman" w:cs="Times New Roman"/>
                <w:sz w:val="22"/>
                <w:lang w:val="en-GB"/>
              </w:rPr>
            </w:pPr>
            <w:r w:rsidRPr="001407C3">
              <w:rPr>
                <w:rFonts w:ascii="Times New Roman" w:hAnsi="Times New Roman" w:cs="Times New Roman"/>
                <w:sz w:val="22"/>
                <w:lang w:val="en-GB"/>
              </w:rPr>
              <w:t>(0-2)</w:t>
            </w:r>
          </w:p>
        </w:tc>
        <w:tc>
          <w:tcPr>
            <w:tcW w:w="1115" w:type="dxa"/>
          </w:tcPr>
          <w:p w14:paraId="5FC61DBB" w14:textId="77777777" w:rsidR="006115FA" w:rsidRPr="001407C3" w:rsidRDefault="006115FA" w:rsidP="006115FA">
            <w:pPr>
              <w:spacing w:after="120" w:line="240" w:lineRule="auto"/>
              <w:ind w:firstLine="0"/>
              <w:rPr>
                <w:rFonts w:ascii="Times New Roman" w:hAnsi="Times New Roman" w:cs="Times New Roman"/>
                <w:sz w:val="22"/>
                <w:lang w:val="en-GB"/>
              </w:rPr>
            </w:pPr>
            <w:r w:rsidRPr="001407C3">
              <w:rPr>
                <w:rFonts w:ascii="Times New Roman" w:hAnsi="Times New Roman" w:cs="Times New Roman"/>
                <w:sz w:val="22"/>
                <w:lang w:val="en-GB"/>
              </w:rPr>
              <w:t>Outline</w:t>
            </w:r>
          </w:p>
          <w:p w14:paraId="4E6F8120" w14:textId="77777777" w:rsidR="006115FA" w:rsidRPr="001407C3" w:rsidRDefault="006115FA" w:rsidP="006115FA">
            <w:pPr>
              <w:spacing w:after="200" w:line="276" w:lineRule="auto"/>
              <w:ind w:firstLine="0"/>
              <w:rPr>
                <w:rFonts w:ascii="Times New Roman" w:hAnsi="Times New Roman" w:cs="Times New Roman"/>
                <w:sz w:val="22"/>
                <w:lang w:val="en-GB"/>
              </w:rPr>
            </w:pPr>
            <w:r w:rsidRPr="001407C3">
              <w:rPr>
                <w:rFonts w:ascii="Times New Roman" w:hAnsi="Times New Roman" w:cs="Times New Roman"/>
                <w:sz w:val="22"/>
                <w:lang w:val="en-GB"/>
              </w:rPr>
              <w:t>(0-2)</w:t>
            </w:r>
          </w:p>
        </w:tc>
        <w:tc>
          <w:tcPr>
            <w:tcW w:w="836" w:type="dxa"/>
          </w:tcPr>
          <w:p w14:paraId="26B97B93" w14:textId="77777777" w:rsidR="006115FA" w:rsidRPr="001407C3" w:rsidRDefault="006115FA" w:rsidP="006115FA">
            <w:pPr>
              <w:ind w:firstLine="0"/>
              <w:jc w:val="both"/>
              <w:rPr>
                <w:rFonts w:ascii="Times New Roman" w:hAnsi="Times New Roman" w:cs="Times New Roman"/>
                <w:sz w:val="22"/>
              </w:rPr>
            </w:pPr>
            <w:r w:rsidRPr="001407C3">
              <w:rPr>
                <w:rFonts w:ascii="Times New Roman" w:hAnsi="Times New Roman" w:cs="Times New Roman"/>
                <w:sz w:val="22"/>
              </w:rPr>
              <w:t>Total</w:t>
            </w:r>
          </w:p>
        </w:tc>
      </w:tr>
      <w:tr w:rsidR="006115FA" w:rsidRPr="009C7316" w14:paraId="532A0C69" w14:textId="77777777" w:rsidTr="006115FA">
        <w:trPr>
          <w:trHeight w:val="567"/>
        </w:trPr>
        <w:tc>
          <w:tcPr>
            <w:tcW w:w="1140" w:type="dxa"/>
          </w:tcPr>
          <w:p w14:paraId="3B48C95E" w14:textId="77777777" w:rsidR="006115FA" w:rsidRPr="009C7316" w:rsidRDefault="006115FA" w:rsidP="006115FA">
            <w:pPr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115" w:type="dxa"/>
          </w:tcPr>
          <w:p w14:paraId="7261ED44" w14:textId="77777777" w:rsidR="006115FA" w:rsidRPr="009C7316" w:rsidRDefault="006115FA" w:rsidP="006115FA">
            <w:pPr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441" w:type="dxa"/>
          </w:tcPr>
          <w:p w14:paraId="31D84CE7" w14:textId="77777777" w:rsidR="006115FA" w:rsidRPr="009C7316" w:rsidRDefault="006115FA" w:rsidP="006115FA">
            <w:pPr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932" w:type="dxa"/>
          </w:tcPr>
          <w:p w14:paraId="520B15DB" w14:textId="77777777" w:rsidR="006115FA" w:rsidRPr="009C7316" w:rsidRDefault="006115FA" w:rsidP="006115FA">
            <w:pPr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265" w:type="dxa"/>
          </w:tcPr>
          <w:p w14:paraId="0E524788" w14:textId="77777777" w:rsidR="006115FA" w:rsidRPr="009C7316" w:rsidRDefault="006115FA" w:rsidP="006115FA">
            <w:pPr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115" w:type="dxa"/>
          </w:tcPr>
          <w:p w14:paraId="058EDF23" w14:textId="77777777" w:rsidR="006115FA" w:rsidRPr="009C7316" w:rsidRDefault="006115FA" w:rsidP="006115FA">
            <w:pPr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836" w:type="dxa"/>
          </w:tcPr>
          <w:p w14:paraId="5512F411" w14:textId="77777777" w:rsidR="006115FA" w:rsidRPr="009C7316" w:rsidRDefault="006115FA" w:rsidP="006115FA">
            <w:pPr>
              <w:ind w:firstLine="0"/>
              <w:jc w:val="both"/>
              <w:rPr>
                <w:sz w:val="20"/>
                <w:szCs w:val="20"/>
              </w:rPr>
            </w:pPr>
          </w:p>
        </w:tc>
      </w:tr>
    </w:tbl>
    <w:p w14:paraId="0F2B08FD" w14:textId="77777777" w:rsidR="006115FA" w:rsidRPr="00952F99" w:rsidRDefault="006115FA" w:rsidP="006115FA">
      <w:pPr>
        <w:ind w:firstLine="0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sectPr w:rsidR="006115FA" w:rsidRPr="00952F99" w:rsidSect="007A62FA">
      <w:type w:val="continuous"/>
      <w:pgSz w:w="11907" w:h="16839"/>
      <w:pgMar w:top="1145" w:right="1049" w:bottom="851" w:left="1049" w:header="709" w:footer="709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FC977A" w14:textId="77777777" w:rsidR="00C52175" w:rsidRDefault="00C52175">
      <w:r>
        <w:separator/>
      </w:r>
    </w:p>
  </w:endnote>
  <w:endnote w:type="continuationSeparator" w:id="0">
    <w:p w14:paraId="3F437A1E" w14:textId="77777777" w:rsidR="00C52175" w:rsidRDefault="00C52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3124755"/>
      <w:docPartObj>
        <w:docPartGallery w:val="Page Numbers (Bottom of Page)"/>
        <w:docPartUnique/>
      </w:docPartObj>
    </w:sdtPr>
    <w:sdtEndPr/>
    <w:sdtContent>
      <w:p w14:paraId="3E98BCB8" w14:textId="77777777" w:rsidR="00491E59" w:rsidRDefault="004B100C">
        <w:pPr>
          <w:pStyle w:val="AltBilgi"/>
          <w:jc w:val="right"/>
        </w:pPr>
        <w:r>
          <w:fldChar w:fldCharType="begin"/>
        </w:r>
        <w:r w:rsidR="009916C2">
          <w:instrText xml:space="preserve"> PAGE   \* MERGEFORMAT </w:instrText>
        </w:r>
        <w:r>
          <w:fldChar w:fldCharType="separate"/>
        </w:r>
        <w:r w:rsidR="002D509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8CBF48" w14:textId="77777777" w:rsidR="00491E59" w:rsidRDefault="00491E59" w:rsidP="00045B2F">
    <w:pPr>
      <w:pStyle w:val="AltBilgi"/>
      <w:ind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3124756"/>
      <w:docPartObj>
        <w:docPartGallery w:val="Page Numbers (Bottom of Page)"/>
        <w:docPartUnique/>
      </w:docPartObj>
    </w:sdtPr>
    <w:sdtEndPr/>
    <w:sdtContent>
      <w:p w14:paraId="122F870B" w14:textId="23BE6670" w:rsidR="00491E59" w:rsidRDefault="004B100C">
        <w:pPr>
          <w:pStyle w:val="AltBilgi"/>
          <w:jc w:val="right"/>
        </w:pPr>
        <w:r>
          <w:fldChar w:fldCharType="begin"/>
        </w:r>
        <w:r w:rsidR="009916C2">
          <w:instrText xml:space="preserve"> PAGE   \* MERGEFORMAT </w:instrText>
        </w:r>
        <w:r>
          <w:fldChar w:fldCharType="separate"/>
        </w:r>
        <w:r w:rsidR="00276B2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45C72DC" w14:textId="77777777" w:rsidR="00491E59" w:rsidRPr="00EA7DF5" w:rsidRDefault="00491E59" w:rsidP="00045B2F">
    <w:pPr>
      <w:pStyle w:val="AltBilgi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1171B3" w14:textId="77777777" w:rsidR="00C52175" w:rsidRDefault="00C52175">
      <w:r>
        <w:separator/>
      </w:r>
    </w:p>
  </w:footnote>
  <w:footnote w:type="continuationSeparator" w:id="0">
    <w:p w14:paraId="7D476D75" w14:textId="77777777" w:rsidR="00C52175" w:rsidRDefault="00C521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70793E" w14:textId="78E72548" w:rsidR="00491E59" w:rsidRDefault="00491E59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915BD" w14:textId="568E26AD" w:rsidR="00491E59" w:rsidRDefault="00491E59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7027A7" w14:textId="19E17235" w:rsidR="00491E59" w:rsidRDefault="00C95D38" w:rsidP="001407C3">
    <w:pPr>
      <w:pStyle w:val="stBilgi"/>
      <w:tabs>
        <w:tab w:val="clear" w:pos="4680"/>
        <w:tab w:val="clear" w:pos="9360"/>
        <w:tab w:val="left" w:pos="7200"/>
      </w:tabs>
    </w:pP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E51C0D5" wp14:editId="115F6B85">
              <wp:simplePos x="0" y="0"/>
              <wp:positionH relativeFrom="column">
                <wp:posOffset>4000500</wp:posOffset>
              </wp:positionH>
              <wp:positionV relativeFrom="paragraph">
                <wp:posOffset>144780</wp:posOffset>
              </wp:positionV>
              <wp:extent cx="2552700" cy="809625"/>
              <wp:effectExtent l="0" t="0" r="0" b="0"/>
              <wp:wrapNone/>
              <wp:docPr id="9" name="Metin Kutusu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52700" cy="809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4EA326" w14:textId="77777777" w:rsidR="00491E59" w:rsidRPr="00AC0CD7" w:rsidRDefault="001407C3" w:rsidP="00FA4916">
                          <w:pPr>
                            <w:spacing w:line="360" w:lineRule="auto"/>
                            <w:ind w:firstLine="0"/>
                            <w:rPr>
                              <w:sz w:val="20"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GB"/>
                            </w:rPr>
                            <w:t>Number</w:t>
                          </w:r>
                          <w:proofErr w:type="gramStart"/>
                          <w:r w:rsidR="00491E59" w:rsidRPr="00AC0CD7">
                            <w:rPr>
                              <w:sz w:val="20"/>
                              <w:szCs w:val="20"/>
                              <w:lang w:val="en-GB"/>
                            </w:rPr>
                            <w:t>:</w:t>
                          </w:r>
                          <w:r w:rsidR="00491E59" w:rsidRPr="00AC0CD7">
                            <w:rPr>
                              <w:sz w:val="16"/>
                              <w:szCs w:val="16"/>
                              <w:lang w:val="en-GB"/>
                            </w:rPr>
                            <w:t>……………………………….........……</w:t>
                          </w:r>
                          <w:proofErr w:type="gramEnd"/>
                        </w:p>
                        <w:p w14:paraId="0ED5BDDA" w14:textId="77777777" w:rsidR="00491E59" w:rsidRPr="00AC0CD7" w:rsidRDefault="00491E59" w:rsidP="00FA4916">
                          <w:pPr>
                            <w:spacing w:line="360" w:lineRule="auto"/>
                            <w:ind w:firstLine="0"/>
                            <w:rPr>
                              <w:sz w:val="20"/>
                              <w:szCs w:val="20"/>
                              <w:lang w:val="en-GB"/>
                            </w:rPr>
                          </w:pPr>
                          <w:r w:rsidRPr="00AC0CD7">
                            <w:rPr>
                              <w:sz w:val="20"/>
                              <w:szCs w:val="20"/>
                              <w:lang w:val="en-GB"/>
                            </w:rPr>
                            <w:t>Time</w:t>
                          </w:r>
                          <w:proofErr w:type="gramStart"/>
                          <w:r w:rsidRPr="00AC0CD7">
                            <w:rPr>
                              <w:sz w:val="20"/>
                              <w:szCs w:val="20"/>
                              <w:lang w:val="en-GB"/>
                            </w:rPr>
                            <w:t>:</w:t>
                          </w:r>
                          <w:r w:rsidRPr="00AC0CD7">
                            <w:rPr>
                              <w:sz w:val="16"/>
                              <w:szCs w:val="16"/>
                              <w:lang w:val="en-GB"/>
                            </w:rPr>
                            <w:t>………………………………………………...</w:t>
                          </w:r>
                          <w:proofErr w:type="gramEnd"/>
                        </w:p>
                        <w:p w14:paraId="38E10DE4" w14:textId="77777777" w:rsidR="00491E59" w:rsidRPr="00AC0CD7" w:rsidRDefault="00491E59" w:rsidP="00FA4916">
                          <w:pPr>
                            <w:spacing w:line="360" w:lineRule="auto"/>
                            <w:ind w:firstLine="0"/>
                            <w:rPr>
                              <w:sz w:val="20"/>
                              <w:szCs w:val="20"/>
                              <w:lang w:val="en-GB"/>
                            </w:rPr>
                          </w:pPr>
                          <w:r w:rsidRPr="00AC0CD7">
                            <w:rPr>
                              <w:sz w:val="20"/>
                              <w:szCs w:val="20"/>
                              <w:lang w:val="en-GB"/>
                            </w:rPr>
                            <w:t>Score</w:t>
                          </w:r>
                          <w:proofErr w:type="gramStart"/>
                          <w:r w:rsidRPr="00AC0CD7">
                            <w:rPr>
                              <w:sz w:val="20"/>
                              <w:szCs w:val="20"/>
                              <w:lang w:val="en-GB"/>
                            </w:rPr>
                            <w:t>:</w:t>
                          </w:r>
                          <w:r w:rsidRPr="00AC0CD7">
                            <w:rPr>
                              <w:sz w:val="16"/>
                              <w:szCs w:val="16"/>
                              <w:lang w:val="en-GB"/>
                            </w:rPr>
                            <w:t>…………………………..…………………..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E51C0D5" id="_x0000_t202" coordsize="21600,21600" o:spt="202" path="m,l,21600r21600,l21600,xe">
              <v:stroke joinstyle="miter"/>
              <v:path gradientshapeok="t" o:connecttype="rect"/>
            </v:shapetype>
            <v:shape id="Metin Kutusu 9" o:spid="_x0000_s1028" type="#_x0000_t202" style="position:absolute;left:0;text-align:left;margin-left:315pt;margin-top:11.4pt;width:201pt;height:6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" filled="f" stroked="f" strokeweight=".5pt">
              <v:textbox>
                <w:txbxContent>
                  <w:p w14:paraId="274EA326" w14:textId="77777777" w:rsidR="00491E59" w:rsidRPr="00AC0CD7" w:rsidRDefault="001407C3" w:rsidP="00FA4916">
                    <w:pPr>
                      <w:spacing w:line="360" w:lineRule="auto"/>
                      <w:ind w:firstLine="0"/>
                      <w:rPr>
                        <w:sz w:val="20"/>
                        <w:szCs w:val="20"/>
                        <w:lang w:val="en-GB"/>
                      </w:rPr>
                    </w:pPr>
                    <w:proofErr w:type="gramStart"/>
                    <w:r>
                      <w:rPr>
                        <w:sz w:val="20"/>
                        <w:szCs w:val="20"/>
                        <w:lang w:val="en-GB"/>
                      </w:rPr>
                      <w:t>Number</w:t>
                    </w:r>
                    <w:r w:rsidR="00491E59" w:rsidRPr="00AC0CD7">
                      <w:rPr>
                        <w:sz w:val="20"/>
                        <w:szCs w:val="20"/>
                        <w:lang w:val="en-GB"/>
                      </w:rPr>
                      <w:t>:</w:t>
                    </w:r>
                    <w:r w:rsidR="00491E59" w:rsidRPr="00AC0CD7">
                      <w:rPr>
                        <w:sz w:val="16"/>
                        <w:szCs w:val="16"/>
                        <w:lang w:val="en-GB"/>
                      </w:rPr>
                      <w:t>…</w:t>
                    </w:r>
                    <w:proofErr w:type="gramEnd"/>
                    <w:r w:rsidR="00491E59" w:rsidRPr="00AC0CD7">
                      <w:rPr>
                        <w:sz w:val="16"/>
                        <w:szCs w:val="16"/>
                        <w:lang w:val="en-GB"/>
                      </w:rPr>
                      <w:t>…………………………….........……</w:t>
                    </w:r>
                  </w:p>
                  <w:p w14:paraId="0ED5BDDA" w14:textId="77777777" w:rsidR="00491E59" w:rsidRPr="00AC0CD7" w:rsidRDefault="00491E59" w:rsidP="00FA4916">
                    <w:pPr>
                      <w:spacing w:line="360" w:lineRule="auto"/>
                      <w:ind w:firstLine="0"/>
                      <w:rPr>
                        <w:sz w:val="20"/>
                        <w:szCs w:val="20"/>
                        <w:lang w:val="en-GB"/>
                      </w:rPr>
                    </w:pPr>
                    <w:proofErr w:type="gramStart"/>
                    <w:r w:rsidRPr="00AC0CD7">
                      <w:rPr>
                        <w:sz w:val="20"/>
                        <w:szCs w:val="20"/>
                        <w:lang w:val="en-GB"/>
                      </w:rPr>
                      <w:t>Time:</w:t>
                    </w:r>
                    <w:r w:rsidRPr="00AC0CD7">
                      <w:rPr>
                        <w:sz w:val="16"/>
                        <w:szCs w:val="16"/>
                        <w:lang w:val="en-GB"/>
                      </w:rPr>
                      <w:t>…</w:t>
                    </w:r>
                    <w:proofErr w:type="gramEnd"/>
                    <w:r w:rsidRPr="00AC0CD7">
                      <w:rPr>
                        <w:sz w:val="16"/>
                        <w:szCs w:val="16"/>
                        <w:lang w:val="en-GB"/>
                      </w:rPr>
                      <w:t>……………………………………………...</w:t>
                    </w:r>
                  </w:p>
                  <w:p w14:paraId="38E10DE4" w14:textId="77777777" w:rsidR="00491E59" w:rsidRPr="00AC0CD7" w:rsidRDefault="00491E59" w:rsidP="00FA4916">
                    <w:pPr>
                      <w:spacing w:line="360" w:lineRule="auto"/>
                      <w:ind w:firstLine="0"/>
                      <w:rPr>
                        <w:sz w:val="20"/>
                        <w:szCs w:val="20"/>
                        <w:lang w:val="en-GB"/>
                      </w:rPr>
                    </w:pPr>
                    <w:proofErr w:type="gramStart"/>
                    <w:r w:rsidRPr="00AC0CD7">
                      <w:rPr>
                        <w:sz w:val="20"/>
                        <w:szCs w:val="20"/>
                        <w:lang w:val="en-GB"/>
                      </w:rPr>
                      <w:t>Score:</w:t>
                    </w:r>
                    <w:r w:rsidRPr="00AC0CD7">
                      <w:rPr>
                        <w:sz w:val="16"/>
                        <w:szCs w:val="16"/>
                        <w:lang w:val="en-GB"/>
                      </w:rPr>
                      <w:t>…</w:t>
                    </w:r>
                    <w:proofErr w:type="gramEnd"/>
                    <w:r w:rsidRPr="00AC0CD7">
                      <w:rPr>
                        <w:sz w:val="16"/>
                        <w:szCs w:val="16"/>
                        <w:lang w:val="en-GB"/>
                      </w:rPr>
                      <w:t>………………………..…………………..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4AC9361" wp14:editId="3B9E9D59">
              <wp:simplePos x="0" y="0"/>
              <wp:positionH relativeFrom="column">
                <wp:posOffset>-314325</wp:posOffset>
              </wp:positionH>
              <wp:positionV relativeFrom="paragraph">
                <wp:posOffset>144780</wp:posOffset>
              </wp:positionV>
              <wp:extent cx="2838450" cy="809625"/>
              <wp:effectExtent l="0" t="0" r="0" b="0"/>
              <wp:wrapNone/>
              <wp:docPr id="4" name="Metin Kutusu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8450" cy="809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55E3D8" w14:textId="77777777" w:rsidR="00491E59" w:rsidRPr="00AC0CD7" w:rsidRDefault="00491E59" w:rsidP="003D0DBD">
                          <w:pPr>
                            <w:spacing w:line="360" w:lineRule="auto"/>
                            <w:ind w:firstLine="0"/>
                            <w:rPr>
                              <w:sz w:val="20"/>
                              <w:szCs w:val="20"/>
                              <w:lang w:val="en-GB"/>
                            </w:rPr>
                          </w:pPr>
                          <w:r w:rsidRPr="00AC0CD7">
                            <w:rPr>
                              <w:sz w:val="20"/>
                              <w:szCs w:val="20"/>
                              <w:lang w:val="en-GB"/>
                            </w:rPr>
                            <w:t>Name</w:t>
                          </w:r>
                          <w:proofErr w:type="gramStart"/>
                          <w:r w:rsidRPr="00AC0CD7">
                            <w:rPr>
                              <w:sz w:val="20"/>
                              <w:szCs w:val="20"/>
                              <w:lang w:val="en-GB"/>
                            </w:rPr>
                            <w:t>:</w:t>
                          </w:r>
                          <w:r w:rsidRPr="00AC0CD7">
                            <w:rPr>
                              <w:sz w:val="16"/>
                              <w:szCs w:val="16"/>
                              <w:lang w:val="en-GB"/>
                            </w:rPr>
                            <w:t>…………………………………….........……</w:t>
                          </w:r>
                          <w:proofErr w:type="gramEnd"/>
                        </w:p>
                        <w:p w14:paraId="3512C2CA" w14:textId="77777777" w:rsidR="00491E59" w:rsidRPr="00AC0CD7" w:rsidRDefault="00491E59" w:rsidP="003D0DBD">
                          <w:pPr>
                            <w:spacing w:line="360" w:lineRule="auto"/>
                            <w:ind w:firstLine="0"/>
                            <w:rPr>
                              <w:sz w:val="20"/>
                              <w:szCs w:val="20"/>
                              <w:lang w:val="en-GB"/>
                            </w:rPr>
                          </w:pPr>
                          <w:r w:rsidRPr="00AC0CD7">
                            <w:rPr>
                              <w:sz w:val="20"/>
                              <w:szCs w:val="20"/>
                              <w:lang w:val="en-GB"/>
                            </w:rPr>
                            <w:t>Surname</w:t>
                          </w:r>
                          <w:proofErr w:type="gramStart"/>
                          <w:r w:rsidRPr="00AC0CD7">
                            <w:rPr>
                              <w:sz w:val="20"/>
                              <w:szCs w:val="20"/>
                              <w:lang w:val="en-GB"/>
                            </w:rPr>
                            <w:t>:</w:t>
                          </w:r>
                          <w:r w:rsidRPr="00AC0CD7">
                            <w:rPr>
                              <w:sz w:val="16"/>
                              <w:szCs w:val="16"/>
                              <w:lang w:val="en-GB"/>
                            </w:rPr>
                            <w:t>…………………………………………...</w:t>
                          </w:r>
                          <w:proofErr w:type="gramEnd"/>
                        </w:p>
                        <w:p w14:paraId="2BC799D3" w14:textId="77777777" w:rsidR="00491E59" w:rsidRPr="00AC0CD7" w:rsidRDefault="001407C3" w:rsidP="003D0DBD">
                          <w:pPr>
                            <w:spacing w:line="360" w:lineRule="auto"/>
                            <w:ind w:firstLine="0"/>
                            <w:rPr>
                              <w:sz w:val="20"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GB"/>
                            </w:rPr>
                            <w:t>Department</w:t>
                          </w:r>
                          <w:proofErr w:type="gramStart"/>
                          <w:r w:rsidR="00491E59" w:rsidRPr="00AC0CD7">
                            <w:rPr>
                              <w:sz w:val="20"/>
                              <w:szCs w:val="20"/>
                              <w:lang w:val="en-GB"/>
                            </w:rPr>
                            <w:t>:</w:t>
                          </w:r>
                          <w:r w:rsidR="00491E59" w:rsidRPr="00AC0CD7">
                            <w:rPr>
                              <w:sz w:val="16"/>
                              <w:szCs w:val="16"/>
                              <w:lang w:val="en-GB"/>
                            </w:rPr>
                            <w:t>………………..……………………..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4AC9361" id="Metin Kutusu 4" o:spid="_x0000_s1029" type="#_x0000_t202" style="position:absolute;left:0;text-align:left;margin-left:-24.75pt;margin-top:11.4pt;width:223.5pt;height:6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" filled="f" stroked="f" strokeweight=".5pt">
              <v:textbox>
                <w:txbxContent>
                  <w:p w14:paraId="7755E3D8" w14:textId="77777777" w:rsidR="00491E59" w:rsidRPr="00AC0CD7" w:rsidRDefault="00491E59" w:rsidP="003D0DBD">
                    <w:pPr>
                      <w:spacing w:line="360" w:lineRule="auto"/>
                      <w:ind w:firstLine="0"/>
                      <w:rPr>
                        <w:sz w:val="20"/>
                        <w:szCs w:val="20"/>
                        <w:lang w:val="en-GB"/>
                      </w:rPr>
                    </w:pPr>
                    <w:proofErr w:type="gramStart"/>
                    <w:r w:rsidRPr="00AC0CD7">
                      <w:rPr>
                        <w:sz w:val="20"/>
                        <w:szCs w:val="20"/>
                        <w:lang w:val="en-GB"/>
                      </w:rPr>
                      <w:t>Name:</w:t>
                    </w:r>
                    <w:r w:rsidRPr="00AC0CD7">
                      <w:rPr>
                        <w:sz w:val="16"/>
                        <w:szCs w:val="16"/>
                        <w:lang w:val="en-GB"/>
                      </w:rPr>
                      <w:t>…</w:t>
                    </w:r>
                    <w:proofErr w:type="gramEnd"/>
                    <w:r w:rsidRPr="00AC0CD7">
                      <w:rPr>
                        <w:sz w:val="16"/>
                        <w:szCs w:val="16"/>
                        <w:lang w:val="en-GB"/>
                      </w:rPr>
                      <w:t>………………………………….........……</w:t>
                    </w:r>
                  </w:p>
                  <w:p w14:paraId="3512C2CA" w14:textId="77777777" w:rsidR="00491E59" w:rsidRPr="00AC0CD7" w:rsidRDefault="00491E59" w:rsidP="003D0DBD">
                    <w:pPr>
                      <w:spacing w:line="360" w:lineRule="auto"/>
                      <w:ind w:firstLine="0"/>
                      <w:rPr>
                        <w:sz w:val="20"/>
                        <w:szCs w:val="20"/>
                        <w:lang w:val="en-GB"/>
                      </w:rPr>
                    </w:pPr>
                    <w:proofErr w:type="gramStart"/>
                    <w:r w:rsidRPr="00AC0CD7">
                      <w:rPr>
                        <w:sz w:val="20"/>
                        <w:szCs w:val="20"/>
                        <w:lang w:val="en-GB"/>
                      </w:rPr>
                      <w:t>Surname:</w:t>
                    </w:r>
                    <w:r w:rsidRPr="00AC0CD7">
                      <w:rPr>
                        <w:sz w:val="16"/>
                        <w:szCs w:val="16"/>
                        <w:lang w:val="en-GB"/>
                      </w:rPr>
                      <w:t>…</w:t>
                    </w:r>
                    <w:proofErr w:type="gramEnd"/>
                    <w:r w:rsidRPr="00AC0CD7">
                      <w:rPr>
                        <w:sz w:val="16"/>
                        <w:szCs w:val="16"/>
                        <w:lang w:val="en-GB"/>
                      </w:rPr>
                      <w:t>………………………………………...</w:t>
                    </w:r>
                  </w:p>
                  <w:p w14:paraId="2BC799D3" w14:textId="77777777" w:rsidR="00491E59" w:rsidRPr="00AC0CD7" w:rsidRDefault="001407C3" w:rsidP="003D0DBD">
                    <w:pPr>
                      <w:spacing w:line="360" w:lineRule="auto"/>
                      <w:ind w:firstLine="0"/>
                      <w:rPr>
                        <w:sz w:val="20"/>
                        <w:szCs w:val="20"/>
                        <w:lang w:val="en-GB"/>
                      </w:rPr>
                    </w:pPr>
                    <w:proofErr w:type="gramStart"/>
                    <w:r>
                      <w:rPr>
                        <w:sz w:val="20"/>
                        <w:szCs w:val="20"/>
                        <w:lang w:val="en-GB"/>
                      </w:rPr>
                      <w:t>Department</w:t>
                    </w:r>
                    <w:r w:rsidR="00491E59" w:rsidRPr="00AC0CD7">
                      <w:rPr>
                        <w:sz w:val="20"/>
                        <w:szCs w:val="20"/>
                        <w:lang w:val="en-GB"/>
                      </w:rPr>
                      <w:t>:</w:t>
                    </w:r>
                    <w:r w:rsidR="00491E59" w:rsidRPr="00AC0CD7">
                      <w:rPr>
                        <w:sz w:val="16"/>
                        <w:szCs w:val="16"/>
                        <w:lang w:val="en-GB"/>
                      </w:rPr>
                      <w:t>…</w:t>
                    </w:r>
                    <w:proofErr w:type="gramEnd"/>
                    <w:r w:rsidR="00491E59" w:rsidRPr="00AC0CD7">
                      <w:rPr>
                        <w:sz w:val="16"/>
                        <w:szCs w:val="16"/>
                        <w:lang w:val="en-GB"/>
                      </w:rPr>
                      <w:t>……………..……………………..</w:t>
                    </w:r>
                  </w:p>
                </w:txbxContent>
              </v:textbox>
            </v:shape>
          </w:pict>
        </mc:Fallback>
      </mc:AlternateContent>
    </w:r>
    <w:r w:rsidR="001407C3"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A32FE3" w14:textId="7F10CA27" w:rsidR="00491E59" w:rsidRDefault="00491E59">
    <w:pPr>
      <w:pStyle w:val="stBilgi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708B55" w14:textId="42283653" w:rsidR="00491E59" w:rsidRDefault="00491E59">
    <w:pPr>
      <w:pStyle w:val="stBilgi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845B7" w14:textId="266EADDD" w:rsidR="00491E59" w:rsidRDefault="00491E5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6B5347"/>
    <w:multiLevelType w:val="hybridMultilevel"/>
    <w:tmpl w:val="AD505AB6"/>
    <w:lvl w:ilvl="0" w:tplc="BF046F5C">
      <w:start w:val="202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317C5B"/>
    <w:multiLevelType w:val="hybridMultilevel"/>
    <w:tmpl w:val="C9D0E5DE"/>
    <w:lvl w:ilvl="0" w:tplc="74DA40F0">
      <w:start w:val="1"/>
      <w:numFmt w:val="bullet"/>
      <w:lvlText w:val=""/>
      <w:lvlJc w:val="left"/>
      <w:pPr>
        <w:ind w:left="-349" w:hanging="360"/>
      </w:pPr>
      <w:rPr>
        <w:rFonts w:ascii="Wingdings" w:eastAsiaTheme="minorHAnsi" w:hAnsi="Wingdings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tr-TR" w:vendorID="64" w:dllVersion="4096" w:nlCheck="1" w:checkStyle="0"/>
  <w:activeWritingStyle w:appName="MSWord" w:lang="en-GB" w:vendorID="64" w:dllVersion="131078" w:nlCheck="1" w:checkStyle="1"/>
  <w:proofState w:spelling="clean" w:grammar="clean"/>
  <w:attachedTemplate r:id="rId1"/>
  <w:defaultTabStop w:val="709"/>
  <w:hyphenationZone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57E"/>
    <w:rsid w:val="00045B2F"/>
    <w:rsid w:val="00054460"/>
    <w:rsid w:val="00055F9F"/>
    <w:rsid w:val="00057D60"/>
    <w:rsid w:val="00073025"/>
    <w:rsid w:val="00077CE1"/>
    <w:rsid w:val="000A6048"/>
    <w:rsid w:val="000B3B4F"/>
    <w:rsid w:val="001126FB"/>
    <w:rsid w:val="00113565"/>
    <w:rsid w:val="001407C3"/>
    <w:rsid w:val="00140CE4"/>
    <w:rsid w:val="001935BC"/>
    <w:rsid w:val="001B2FF4"/>
    <w:rsid w:val="001B7EED"/>
    <w:rsid w:val="001C5D62"/>
    <w:rsid w:val="00235BA2"/>
    <w:rsid w:val="00240A58"/>
    <w:rsid w:val="00276B2E"/>
    <w:rsid w:val="002A09FC"/>
    <w:rsid w:val="002A6B46"/>
    <w:rsid w:val="002D509A"/>
    <w:rsid w:val="00340561"/>
    <w:rsid w:val="00372CB6"/>
    <w:rsid w:val="00392F5A"/>
    <w:rsid w:val="003941F5"/>
    <w:rsid w:val="003962B5"/>
    <w:rsid w:val="003C34DF"/>
    <w:rsid w:val="003C3790"/>
    <w:rsid w:val="003D0DBD"/>
    <w:rsid w:val="003F6D2A"/>
    <w:rsid w:val="00410AC6"/>
    <w:rsid w:val="00413068"/>
    <w:rsid w:val="0045587D"/>
    <w:rsid w:val="004813F6"/>
    <w:rsid w:val="00482411"/>
    <w:rsid w:val="00491E59"/>
    <w:rsid w:val="00495BDC"/>
    <w:rsid w:val="004B100C"/>
    <w:rsid w:val="004B385D"/>
    <w:rsid w:val="004F38C4"/>
    <w:rsid w:val="004F528F"/>
    <w:rsid w:val="005009ED"/>
    <w:rsid w:val="00500B1C"/>
    <w:rsid w:val="00501374"/>
    <w:rsid w:val="005129CA"/>
    <w:rsid w:val="0051465F"/>
    <w:rsid w:val="00526AE7"/>
    <w:rsid w:val="00551DB0"/>
    <w:rsid w:val="00553658"/>
    <w:rsid w:val="005A51CA"/>
    <w:rsid w:val="005B5E99"/>
    <w:rsid w:val="005C326E"/>
    <w:rsid w:val="005D777E"/>
    <w:rsid w:val="005E677B"/>
    <w:rsid w:val="005F720C"/>
    <w:rsid w:val="005F746F"/>
    <w:rsid w:val="0060668C"/>
    <w:rsid w:val="006115FA"/>
    <w:rsid w:val="00624168"/>
    <w:rsid w:val="0062562F"/>
    <w:rsid w:val="00677D57"/>
    <w:rsid w:val="006A061D"/>
    <w:rsid w:val="006A657E"/>
    <w:rsid w:val="006B5871"/>
    <w:rsid w:val="006E7E22"/>
    <w:rsid w:val="00700EBD"/>
    <w:rsid w:val="007552BC"/>
    <w:rsid w:val="00763CD4"/>
    <w:rsid w:val="00777E23"/>
    <w:rsid w:val="00790493"/>
    <w:rsid w:val="007A1E38"/>
    <w:rsid w:val="007A62FA"/>
    <w:rsid w:val="007F2CCA"/>
    <w:rsid w:val="00817E04"/>
    <w:rsid w:val="00872142"/>
    <w:rsid w:val="00882B76"/>
    <w:rsid w:val="008E6955"/>
    <w:rsid w:val="008E6FF4"/>
    <w:rsid w:val="00915D0A"/>
    <w:rsid w:val="00923A92"/>
    <w:rsid w:val="00952F99"/>
    <w:rsid w:val="00990815"/>
    <w:rsid w:val="009916C2"/>
    <w:rsid w:val="00994D4E"/>
    <w:rsid w:val="009B2A38"/>
    <w:rsid w:val="009E4EBE"/>
    <w:rsid w:val="00A107B7"/>
    <w:rsid w:val="00A13F0A"/>
    <w:rsid w:val="00A50B74"/>
    <w:rsid w:val="00A52BA2"/>
    <w:rsid w:val="00A53644"/>
    <w:rsid w:val="00A5579A"/>
    <w:rsid w:val="00A619D5"/>
    <w:rsid w:val="00A7638A"/>
    <w:rsid w:val="00A94C68"/>
    <w:rsid w:val="00AC038D"/>
    <w:rsid w:val="00AC0CD7"/>
    <w:rsid w:val="00AE36D6"/>
    <w:rsid w:val="00B1028F"/>
    <w:rsid w:val="00B21D56"/>
    <w:rsid w:val="00B412C9"/>
    <w:rsid w:val="00BB4FC8"/>
    <w:rsid w:val="00BC1AB6"/>
    <w:rsid w:val="00BD4365"/>
    <w:rsid w:val="00BD76A4"/>
    <w:rsid w:val="00C52175"/>
    <w:rsid w:val="00C63A63"/>
    <w:rsid w:val="00C95D38"/>
    <w:rsid w:val="00CA2BD1"/>
    <w:rsid w:val="00CB6C3D"/>
    <w:rsid w:val="00CD6BD5"/>
    <w:rsid w:val="00CE77D7"/>
    <w:rsid w:val="00D03577"/>
    <w:rsid w:val="00D07091"/>
    <w:rsid w:val="00D160C6"/>
    <w:rsid w:val="00D36945"/>
    <w:rsid w:val="00D577C1"/>
    <w:rsid w:val="00D66B12"/>
    <w:rsid w:val="00D96146"/>
    <w:rsid w:val="00D97601"/>
    <w:rsid w:val="00DE5CA3"/>
    <w:rsid w:val="00DF17BB"/>
    <w:rsid w:val="00E267B7"/>
    <w:rsid w:val="00E44B23"/>
    <w:rsid w:val="00EA7DF5"/>
    <w:rsid w:val="00EE6821"/>
    <w:rsid w:val="00EE6D80"/>
    <w:rsid w:val="00EE7F24"/>
    <w:rsid w:val="00F12025"/>
    <w:rsid w:val="00F50245"/>
    <w:rsid w:val="00F5441D"/>
    <w:rsid w:val="00F645B6"/>
    <w:rsid w:val="00FA2F78"/>
    <w:rsid w:val="00FA49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95102E"/>
  <w15:docId w15:val="{BA30F32D-6D1B-445B-A982-6A721073C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0CE4"/>
    <w:pPr>
      <w:spacing w:after="0" w:line="324" w:lineRule="auto"/>
      <w:ind w:firstLine="288"/>
    </w:pPr>
    <w:rPr>
      <w:sz w:val="19"/>
    </w:rPr>
  </w:style>
  <w:style w:type="paragraph" w:styleId="Balk1">
    <w:name w:val="heading 1"/>
    <w:basedOn w:val="Normal"/>
    <w:next w:val="Normal"/>
    <w:link w:val="Balk1Char"/>
    <w:uiPriority w:val="9"/>
    <w:qFormat/>
    <w:rsid w:val="00140CE4"/>
    <w:pPr>
      <w:keepNext/>
      <w:keepLines/>
      <w:spacing w:before="240" w:line="240" w:lineRule="auto"/>
      <w:ind w:firstLine="0"/>
      <w:outlineLvl w:val="0"/>
    </w:pPr>
    <w:rPr>
      <w:rFonts w:asciiTheme="majorHAnsi" w:eastAsiaTheme="majorEastAsia" w:hAnsiTheme="majorHAnsi" w:cstheme="majorBidi"/>
      <w:bCs/>
      <w:caps/>
      <w:color w:val="93A299" w:themeColor="accent1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140CE4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bCs/>
      <w:color w:val="564B3C" w:themeColor="text2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140CE4"/>
    <w:pPr>
      <w:keepNext/>
      <w:keepLines/>
      <w:spacing w:before="20" w:line="240" w:lineRule="auto"/>
      <w:outlineLvl w:val="2"/>
    </w:pPr>
    <w:rPr>
      <w:rFonts w:eastAsiaTheme="majorEastAsia" w:cstheme="majorBidi"/>
      <w:b/>
      <w:bCs/>
      <w:color w:val="6B7C71" w:themeColor="accent1" w:themeShade="BF"/>
      <w:sz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140CE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3A299" w:themeColor="accent1"/>
      <w:sz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140CE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7534C" w:themeColor="accent1" w:themeShade="80"/>
      <w:sz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140CE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7534C" w:themeColor="accent1" w:themeShade="80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140CE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140CE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140CE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40CE4"/>
    <w:rPr>
      <w:rFonts w:asciiTheme="majorHAnsi" w:eastAsiaTheme="majorEastAsia" w:hAnsiTheme="majorHAnsi" w:cstheme="majorBidi"/>
      <w:bCs/>
      <w:caps/>
      <w:color w:val="93A299" w:themeColor="accent1"/>
      <w:sz w:val="32"/>
      <w:szCs w:val="32"/>
    </w:rPr>
  </w:style>
  <w:style w:type="paragraph" w:styleId="Altyaz">
    <w:name w:val="Subtitle"/>
    <w:basedOn w:val="Normal"/>
    <w:next w:val="Normal"/>
    <w:link w:val="AltyazChar"/>
    <w:uiPriority w:val="11"/>
    <w:qFormat/>
    <w:rsid w:val="00140CE4"/>
    <w:pPr>
      <w:numPr>
        <w:ilvl w:val="1"/>
      </w:numPr>
      <w:ind w:firstLine="288"/>
    </w:pPr>
    <w:rPr>
      <w:rFonts w:eastAsiaTheme="majorEastAsia" w:cstheme="majorBidi"/>
      <w:iCs/>
      <w:caps/>
      <w:color w:val="564B3C" w:themeColor="text2"/>
      <w:sz w:val="32"/>
      <w:szCs w:val="32"/>
    </w:rPr>
  </w:style>
  <w:style w:type="character" w:customStyle="1" w:styleId="AltyazChar">
    <w:name w:val="Altyazı Char"/>
    <w:basedOn w:val="VarsaylanParagrafYazTipi"/>
    <w:link w:val="Altyaz"/>
    <w:uiPriority w:val="11"/>
    <w:rsid w:val="00140CE4"/>
    <w:rPr>
      <w:rFonts w:eastAsiaTheme="majorEastAsia" w:cstheme="majorBidi"/>
      <w:iCs/>
      <w:caps/>
      <w:color w:val="564B3C" w:themeColor="text2"/>
      <w:sz w:val="32"/>
      <w:szCs w:val="3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40C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40CE4"/>
    <w:rPr>
      <w:rFonts w:ascii="Tahoma" w:hAnsi="Tahoma" w:cs="Tahoma"/>
      <w:sz w:val="16"/>
      <w:szCs w:val="16"/>
    </w:rPr>
  </w:style>
  <w:style w:type="paragraph" w:customStyle="1" w:styleId="KiiselAd">
    <w:name w:val="Kişisel Ad"/>
    <w:basedOn w:val="Balk"/>
    <w:qFormat/>
    <w:rsid w:val="00140CE4"/>
    <w:rPr>
      <w:b/>
      <w:sz w:val="28"/>
      <w:szCs w:val="28"/>
    </w:rPr>
  </w:style>
  <w:style w:type="paragraph" w:customStyle="1" w:styleId="Balk">
    <w:name w:val="Başlık"/>
    <w:basedOn w:val="Normal"/>
    <w:next w:val="Normal"/>
    <w:link w:val="TitleChar"/>
    <w:uiPriority w:val="10"/>
    <w:qFormat/>
    <w:rsid w:val="00140CE4"/>
    <w:pPr>
      <w:spacing w:line="240" w:lineRule="auto"/>
      <w:ind w:firstLine="0"/>
      <w:contextualSpacing/>
    </w:pPr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80"/>
    </w:rPr>
  </w:style>
  <w:style w:type="character" w:customStyle="1" w:styleId="TitleChar">
    <w:name w:val="Title Char"/>
    <w:basedOn w:val="VarsaylanParagrafYazTipi"/>
    <w:link w:val="Balk"/>
    <w:uiPriority w:val="10"/>
    <w:rsid w:val="00140CE4"/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8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140CE4"/>
    <w:rPr>
      <w:rFonts w:asciiTheme="majorHAnsi" w:eastAsiaTheme="majorEastAsia" w:hAnsiTheme="majorHAnsi" w:cstheme="majorBidi"/>
      <w:bCs/>
      <w:color w:val="564B3C" w:themeColor="text2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140CE4"/>
    <w:rPr>
      <w:rFonts w:eastAsiaTheme="majorEastAsia" w:cstheme="majorBidi"/>
      <w:b/>
      <w:bCs/>
      <w:color w:val="6B7C71" w:themeColor="accent1" w:themeShade="BF"/>
      <w:sz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140CE4"/>
    <w:rPr>
      <w:rFonts w:asciiTheme="majorHAnsi" w:eastAsiaTheme="majorEastAsia" w:hAnsiTheme="majorHAnsi" w:cstheme="majorBidi"/>
      <w:b/>
      <w:bCs/>
      <w:i/>
      <w:iCs/>
      <w:color w:val="93A299" w:themeColor="accent1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140CE4"/>
    <w:rPr>
      <w:rFonts w:asciiTheme="majorHAnsi" w:eastAsiaTheme="majorEastAsia" w:hAnsiTheme="majorHAnsi" w:cstheme="majorBidi"/>
      <w:color w:val="47534C" w:themeColor="accent1" w:themeShade="80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140CE4"/>
    <w:rPr>
      <w:rFonts w:asciiTheme="majorHAnsi" w:eastAsiaTheme="majorEastAsia" w:hAnsiTheme="majorHAnsi" w:cstheme="majorBidi"/>
      <w:i/>
      <w:iCs/>
      <w:color w:val="47534C" w:themeColor="accent1" w:themeShade="8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140CE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140CE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140CE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140CE4"/>
    <w:pPr>
      <w:spacing w:line="240" w:lineRule="auto"/>
    </w:pPr>
    <w:rPr>
      <w:rFonts w:eastAsiaTheme="minorEastAsia"/>
      <w:b/>
      <w:bCs/>
      <w:smallCaps/>
      <w:color w:val="564B3C" w:themeColor="text2"/>
      <w:spacing w:val="6"/>
      <w:sz w:val="20"/>
      <w:szCs w:val="20"/>
    </w:rPr>
  </w:style>
  <w:style w:type="character" w:styleId="Gl">
    <w:name w:val="Strong"/>
    <w:basedOn w:val="VarsaylanParagrafYazTipi"/>
    <w:uiPriority w:val="22"/>
    <w:qFormat/>
    <w:rsid w:val="00140CE4"/>
    <w:rPr>
      <w:b/>
      <w:bCs/>
    </w:rPr>
  </w:style>
  <w:style w:type="character" w:styleId="Vurgu">
    <w:name w:val="Emphasis"/>
    <w:basedOn w:val="VarsaylanParagrafYazTipi"/>
    <w:uiPriority w:val="20"/>
    <w:qFormat/>
    <w:rsid w:val="00140CE4"/>
    <w:rPr>
      <w:i/>
      <w:iCs/>
      <w:color w:val="564B3C" w:themeColor="text2"/>
    </w:rPr>
  </w:style>
  <w:style w:type="paragraph" w:styleId="AralkYok">
    <w:name w:val="No Spacing"/>
    <w:link w:val="AralkYokChar"/>
    <w:uiPriority w:val="1"/>
    <w:qFormat/>
    <w:rsid w:val="00140CE4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140CE4"/>
  </w:style>
  <w:style w:type="paragraph" w:styleId="ListeParagraf">
    <w:name w:val="List Paragraph"/>
    <w:basedOn w:val="Normal"/>
    <w:uiPriority w:val="34"/>
    <w:qFormat/>
    <w:rsid w:val="00140CE4"/>
    <w:pPr>
      <w:spacing w:line="240" w:lineRule="auto"/>
      <w:ind w:left="720" w:hanging="288"/>
      <w:contextualSpacing/>
    </w:pPr>
    <w:rPr>
      <w:color w:val="40382D" w:themeColor="text2" w:themeShade="BF"/>
    </w:rPr>
  </w:style>
  <w:style w:type="paragraph" w:styleId="Alnt">
    <w:name w:val="Quote"/>
    <w:basedOn w:val="Normal"/>
    <w:next w:val="Normal"/>
    <w:link w:val="AlntChar"/>
    <w:uiPriority w:val="29"/>
    <w:qFormat/>
    <w:rsid w:val="00140CE4"/>
    <w:pPr>
      <w:spacing w:before="160" w:line="300" w:lineRule="auto"/>
      <w:ind w:left="720" w:right="720"/>
      <w:jc w:val="center"/>
    </w:pPr>
    <w:rPr>
      <w:rFonts w:asciiTheme="majorHAnsi" w:eastAsiaTheme="minorEastAsia" w:hAnsiTheme="majorHAnsi"/>
      <w:iCs/>
      <w:caps/>
      <w:color w:val="93A299" w:themeColor="accent1"/>
      <w:sz w:val="24"/>
    </w:rPr>
  </w:style>
  <w:style w:type="character" w:customStyle="1" w:styleId="AlntChar">
    <w:name w:val="Alıntı Char"/>
    <w:basedOn w:val="VarsaylanParagrafYazTipi"/>
    <w:link w:val="Alnt"/>
    <w:uiPriority w:val="29"/>
    <w:rsid w:val="00140CE4"/>
    <w:rPr>
      <w:rFonts w:asciiTheme="majorHAnsi" w:eastAsiaTheme="minorEastAsia" w:hAnsiTheme="majorHAnsi"/>
      <w:iCs/>
      <w:caps/>
      <w:color w:val="93A299" w:themeColor="accent1"/>
      <w:sz w:val="24"/>
    </w:rPr>
  </w:style>
  <w:style w:type="paragraph" w:styleId="GlAlnt">
    <w:name w:val="Intense Quote"/>
    <w:basedOn w:val="Normal"/>
    <w:next w:val="Normal"/>
    <w:link w:val="GlAlntChar"/>
    <w:uiPriority w:val="30"/>
    <w:qFormat/>
    <w:rsid w:val="00140CE4"/>
    <w:pPr>
      <w:pBdr>
        <w:top w:val="single" w:sz="36" w:space="8" w:color="000000" w:themeColor="text1"/>
        <w:left w:val="single" w:sz="36" w:space="8" w:color="000000" w:themeColor="text1"/>
        <w:bottom w:val="single" w:sz="36" w:space="8" w:color="000000" w:themeColor="text1"/>
        <w:right w:val="single" w:sz="36" w:space="8" w:color="000000" w:themeColor="text1"/>
      </w:pBdr>
      <w:shd w:val="clear" w:color="auto" w:fill="000000" w:themeFill="text1"/>
      <w:spacing w:before="200" w:after="280" w:line="300" w:lineRule="auto"/>
      <w:ind w:left="936" w:right="936"/>
      <w:jc w:val="center"/>
    </w:pPr>
    <w:rPr>
      <w:rFonts w:asciiTheme="majorHAnsi" w:eastAsiaTheme="minorEastAsia" w:hAnsiTheme="majorHAnsi"/>
      <w:bCs/>
      <w:iCs/>
      <w:caps/>
      <w:color w:val="FFFFFF" w:themeColor="background1"/>
      <w:sz w:val="22"/>
    </w:rPr>
  </w:style>
  <w:style w:type="character" w:customStyle="1" w:styleId="GlAlntChar">
    <w:name w:val="Güçlü Alıntı Char"/>
    <w:basedOn w:val="VarsaylanParagrafYazTipi"/>
    <w:link w:val="GlAlnt"/>
    <w:uiPriority w:val="30"/>
    <w:rsid w:val="00140CE4"/>
    <w:rPr>
      <w:rFonts w:asciiTheme="majorHAnsi" w:eastAsiaTheme="minorEastAsia" w:hAnsiTheme="majorHAnsi"/>
      <w:bCs/>
      <w:iCs/>
      <w:caps/>
      <w:color w:val="FFFFFF" w:themeColor="background1"/>
      <w:shd w:val="clear" w:color="auto" w:fill="000000" w:themeFill="text1"/>
    </w:rPr>
  </w:style>
  <w:style w:type="character" w:styleId="HafifVurgulama">
    <w:name w:val="Subtle Emphasis"/>
    <w:basedOn w:val="VarsaylanParagrafYazTipi"/>
    <w:uiPriority w:val="19"/>
    <w:qFormat/>
    <w:rsid w:val="00140CE4"/>
    <w:rPr>
      <w:i/>
      <w:iCs/>
      <w:color w:val="000000"/>
    </w:rPr>
  </w:style>
  <w:style w:type="character" w:styleId="GlVurgulama">
    <w:name w:val="Intense Emphasis"/>
    <w:basedOn w:val="VarsaylanParagrafYazTipi"/>
    <w:uiPriority w:val="21"/>
    <w:qFormat/>
    <w:rsid w:val="00140CE4"/>
    <w:rPr>
      <w:b/>
      <w:bCs/>
      <w:i/>
      <w:iCs/>
      <w:color w:val="93A299" w:themeColor="accent1"/>
    </w:rPr>
  </w:style>
  <w:style w:type="character" w:styleId="HafifBavuru">
    <w:name w:val="Subtle Reference"/>
    <w:basedOn w:val="VarsaylanParagrafYazTipi"/>
    <w:uiPriority w:val="31"/>
    <w:qFormat/>
    <w:rsid w:val="00140CE4"/>
    <w:rPr>
      <w:smallCaps/>
      <w:color w:val="CF543F" w:themeColor="accent2"/>
      <w:u w:val="single"/>
    </w:rPr>
  </w:style>
  <w:style w:type="character" w:styleId="GlBavuru">
    <w:name w:val="Intense Reference"/>
    <w:basedOn w:val="VarsaylanParagrafYazTipi"/>
    <w:uiPriority w:val="32"/>
    <w:qFormat/>
    <w:rsid w:val="00140CE4"/>
    <w:rPr>
      <w:b/>
      <w:bCs/>
      <w:smallCaps/>
      <w:color w:val="CF543F" w:themeColor="accent2"/>
      <w:spacing w:val="5"/>
      <w:u w:val="single"/>
    </w:rPr>
  </w:style>
  <w:style w:type="character" w:styleId="KitapBal">
    <w:name w:val="Book Title"/>
    <w:basedOn w:val="VarsaylanParagrafYazTipi"/>
    <w:uiPriority w:val="33"/>
    <w:qFormat/>
    <w:rsid w:val="00140CE4"/>
    <w:rPr>
      <w:b/>
      <w:bCs/>
      <w:caps w:val="0"/>
      <w:smallCaps/>
      <w:spacing w:val="10"/>
    </w:rPr>
  </w:style>
  <w:style w:type="paragraph" w:styleId="NormalWeb">
    <w:name w:val="Normal (Web)"/>
    <w:basedOn w:val="Normal"/>
    <w:uiPriority w:val="99"/>
    <w:unhideWhenUsed/>
    <w:rsid w:val="00140CE4"/>
    <w:rPr>
      <w:rFonts w:ascii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1"/>
    <w:rsid w:val="00140C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140CE4"/>
    <w:pPr>
      <w:tabs>
        <w:tab w:val="center" w:pos="4680"/>
        <w:tab w:val="right" w:pos="9360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40CE4"/>
    <w:rPr>
      <w:sz w:val="21"/>
    </w:rPr>
  </w:style>
  <w:style w:type="paragraph" w:styleId="AltBilgi">
    <w:name w:val="footer"/>
    <w:basedOn w:val="Normal"/>
    <w:link w:val="AltBilgiChar"/>
    <w:uiPriority w:val="99"/>
    <w:unhideWhenUsed/>
    <w:rsid w:val="00140CE4"/>
    <w:pPr>
      <w:tabs>
        <w:tab w:val="center" w:pos="4680"/>
        <w:tab w:val="right" w:pos="9360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40CE4"/>
    <w:rPr>
      <w:sz w:val="21"/>
    </w:rPr>
  </w:style>
  <w:style w:type="character" w:styleId="YerTutucuMetni">
    <w:name w:val="Placeholder Text"/>
    <w:basedOn w:val="VarsaylanParagrafYazTipi"/>
    <w:uiPriority w:val="99"/>
    <w:semiHidden/>
    <w:rsid w:val="00140CE4"/>
    <w:rPr>
      <w:color w:val="808080"/>
    </w:rPr>
  </w:style>
  <w:style w:type="paragraph" w:customStyle="1" w:styleId="YazAltBal">
    <w:name w:val="Yazı Alt Başlığı"/>
    <w:basedOn w:val="Normal"/>
    <w:next w:val="Normal"/>
    <w:qFormat/>
    <w:rsid w:val="00140CE4"/>
    <w:pPr>
      <w:ind w:firstLine="0"/>
    </w:pPr>
    <w:rPr>
      <w:rFonts w:eastAsiaTheme="minorEastAsia"/>
      <w:color w:val="93A299" w:themeColor="accent1"/>
      <w:kern w:val="2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1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55\ApothecaryNewslet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Apothecary">
  <a:themeElements>
    <a:clrScheme name="Apothecary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Apothecary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pothecary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2015-08-26T00:00:00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2CC9E6A-1EE1-4405-A4B6-0CD342D08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ApothecaryNewsletter</Template>
  <TotalTime>0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Fall 2015 Final Examination - PRE-INT-6a</Company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Kemal Çapoğlu</dc:creator>
  <cp:lastModifiedBy>user</cp:lastModifiedBy>
  <cp:revision>3</cp:revision>
  <cp:lastPrinted>2022-12-30T07:16:00Z</cp:lastPrinted>
  <dcterms:created xsi:type="dcterms:W3CDTF">2023-01-04T07:34:00Z</dcterms:created>
  <dcterms:modified xsi:type="dcterms:W3CDTF">2023-01-04T07:34:00Z</dcterms:modified>
</cp:coreProperties>
</file>